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8DD" w:rsidRPr="00B538DD" w:rsidRDefault="00B538DD" w:rsidP="00B538DD">
      <w:pPr>
        <w:kinsoku w:val="0"/>
        <w:overflowPunct w:val="0"/>
        <w:textAlignment w:val="baseline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</w:pPr>
      <w:r w:rsidRPr="00B538DD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  <w:t>Module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  <w:t xml:space="preserve"> sturen op kwaliteit en </w:t>
      </w:r>
      <w:proofErr w:type="spellStart"/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  <w:t>risico’’s</w:t>
      </w:r>
      <w:proofErr w:type="spellEnd"/>
    </w:p>
    <w:p w:rsidR="00C6751A" w:rsidRDefault="00B538DD" w:rsidP="00C6751A">
      <w:pPr>
        <w:kinsoku w:val="0"/>
        <w:overflowPunct w:val="0"/>
        <w:textAlignment w:val="baseline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5AE1D0F3" wp14:editId="112A0F33">
            <wp:extent cx="4586808" cy="2754414"/>
            <wp:effectExtent l="0" t="0" r="4445" b="8255"/>
            <wp:docPr id="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6808" cy="27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F8" w:rsidRPr="00C6751A" w:rsidRDefault="00B538DD" w:rsidP="00C6751A">
      <w:p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B538DD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 xml:space="preserve">Programma </w:t>
      </w:r>
      <w:r w:rsidR="00962C03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deel 1,  27 september 2021</w:t>
      </w:r>
      <w:r w:rsidR="0069354D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 xml:space="preserve"> 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13</w:t>
      </w:r>
      <w:r w:rsidR="00962C03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 xml:space="preserve">.30 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-17</w:t>
      </w:r>
      <w:r w:rsidR="00962C03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.30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 xml:space="preserve"> u</w:t>
      </w:r>
      <w:r w:rsidR="00EE53B5" w:rsidRP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u</w:t>
      </w:r>
      <w:r w:rsidR="00C6751A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r</w:t>
      </w:r>
    </w:p>
    <w:p w:rsidR="00182AF8" w:rsidRPr="00962C03" w:rsidRDefault="00182AF8" w:rsidP="00962C03">
      <w:pPr>
        <w:pStyle w:val="Lijstalinea"/>
        <w:numPr>
          <w:ilvl w:val="1"/>
          <w:numId w:val="20"/>
        </w:num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Toelichting </w:t>
      </w:r>
      <w:r w:rsidR="00B538DD"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Doel module</w:t>
      </w:r>
      <w:r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: S</w:t>
      </w:r>
      <w:r w:rsidR="00B538DD"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turen op kwaliteit en risico</w:t>
      </w:r>
      <w:r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’</w:t>
      </w:r>
      <w:r w:rsidR="00B538DD"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s</w:t>
      </w:r>
    </w:p>
    <w:p w:rsidR="00182AF8" w:rsidRDefault="00182AF8" w:rsidP="00182AF8">
      <w:pPr>
        <w:pStyle w:val="Lijstalinea"/>
        <w:kinsoku w:val="0"/>
        <w:overflowPunct w:val="0"/>
        <w:ind w:left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182AF8" w:rsidRDefault="00962C03" w:rsidP="00182AF8">
      <w:pPr>
        <w:pStyle w:val="Lijstalinea"/>
        <w:kinsoku w:val="0"/>
        <w:overflowPunct w:val="0"/>
        <w:ind w:left="660" w:hanging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13.4</w:t>
      </w:r>
      <w:r w:rsidR="00182AF8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0</w:t>
      </w:r>
      <w:r w:rsidR="00182AF8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Voorstellen</w:t>
      </w:r>
      <w:r w:rsidR="00182AF8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/inventariseren specifieke problematiek per medisch manager</w:t>
      </w:r>
    </w:p>
    <w:p w:rsidR="00182AF8" w:rsidRPr="00182AF8" w:rsidRDefault="00182AF8" w:rsidP="00182AF8">
      <w:pPr>
        <w:pStyle w:val="Lijstalinea"/>
        <w:kinsoku w:val="0"/>
        <w:overflowPunct w:val="0"/>
        <w:ind w:left="660" w:hanging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B538DD" w:rsidRPr="00962C03" w:rsidRDefault="00182AF8" w:rsidP="00962C03">
      <w:pPr>
        <w:pStyle w:val="Lijstalinea"/>
        <w:numPr>
          <w:ilvl w:val="1"/>
          <w:numId w:val="21"/>
        </w:num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Gastspreker</w:t>
      </w:r>
    </w:p>
    <w:p w:rsidR="00182AF8" w:rsidRPr="00182AF8" w:rsidRDefault="00182AF8" w:rsidP="00182AF8">
      <w:pPr>
        <w:pStyle w:val="Lijstalinea"/>
        <w:kinsoku w:val="0"/>
        <w:overflowPunct w:val="0"/>
        <w:ind w:left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182AF8" w:rsidRPr="00962C03" w:rsidRDefault="00182AF8" w:rsidP="00962C03">
      <w:pPr>
        <w:pStyle w:val="Lijstalinea"/>
        <w:numPr>
          <w:ilvl w:val="1"/>
          <w:numId w:val="22"/>
        </w:num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Pauze</w:t>
      </w:r>
    </w:p>
    <w:p w:rsidR="00C6751A" w:rsidRPr="00182AF8" w:rsidRDefault="00C6751A" w:rsidP="00C6751A">
      <w:pPr>
        <w:pStyle w:val="Lijstalinea"/>
        <w:kinsoku w:val="0"/>
        <w:overflowPunct w:val="0"/>
        <w:ind w:left="660"/>
        <w:textAlignment w:val="baseline"/>
        <w:rPr>
          <w:rFonts w:ascii="Arial" w:hAnsi="Arial" w:cs="Arial"/>
          <w:sz w:val="28"/>
          <w:szCs w:val="28"/>
        </w:rPr>
      </w:pPr>
    </w:p>
    <w:p w:rsidR="00182AF8" w:rsidRPr="00962C03" w:rsidRDefault="00B538DD" w:rsidP="00962C03">
      <w:pPr>
        <w:pStyle w:val="Lijstalinea"/>
        <w:numPr>
          <w:ilvl w:val="1"/>
          <w:numId w:val="23"/>
        </w:numPr>
        <w:kinsoku w:val="0"/>
        <w:overflowPunct w:val="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Kwaliteitsdomein </w:t>
      </w:r>
      <w:r w:rsidR="00182AF8"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(R. Terwisscha van Scheltinga) </w:t>
      </w:r>
    </w:p>
    <w:p w:rsidR="00C6751A" w:rsidRPr="00182AF8" w:rsidRDefault="00C6751A" w:rsidP="00C6751A">
      <w:pPr>
        <w:pStyle w:val="Lijstalinea"/>
        <w:kinsoku w:val="0"/>
        <w:overflowPunct w:val="0"/>
        <w:ind w:left="660"/>
        <w:textAlignment w:val="baseline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182AF8" w:rsidRDefault="00182AF8" w:rsidP="00182AF8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</w:t>
      </w:r>
      <w:r w:rsidR="00962C03">
        <w:rPr>
          <w:rFonts w:ascii="Arial" w:hAnsi="Arial" w:cs="Arial"/>
          <w:sz w:val="28"/>
          <w:szCs w:val="28"/>
        </w:rPr>
        <w:t>.3</w:t>
      </w:r>
      <w:r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ab/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Risicomanagement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(N. Dekkers)</w:t>
      </w:r>
    </w:p>
    <w:p w:rsidR="00B538DD" w:rsidRPr="00182AF8" w:rsidRDefault="00962C03" w:rsidP="00182AF8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17.1</w:t>
      </w:r>
      <w:r w:rsidR="00182AF8">
        <w:rPr>
          <w:rFonts w:ascii="Arial" w:hAnsi="Arial" w:cs="Arial"/>
          <w:sz w:val="28"/>
          <w:szCs w:val="28"/>
        </w:rPr>
        <w:t>5</w:t>
      </w:r>
      <w:r w:rsidR="00182AF8">
        <w:rPr>
          <w:rFonts w:ascii="Arial" w:hAnsi="Arial" w:cs="Arial"/>
          <w:sz w:val="28"/>
          <w:szCs w:val="28"/>
        </w:rPr>
        <w:tab/>
      </w:r>
      <w:r w:rsidR="00B538DD" w:rsidRP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Huiswerkopdracht toelichten</w:t>
      </w:r>
    </w:p>
    <w:p w:rsidR="00182AF8" w:rsidRPr="00182AF8" w:rsidRDefault="00962C03" w:rsidP="00182AF8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17.3</w:t>
      </w:r>
      <w:r w:rsid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0</w:t>
      </w:r>
      <w:r w:rsidR="00182AF8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Einde</w:t>
      </w:r>
    </w:p>
    <w:p w:rsidR="00B71213" w:rsidRDefault="00E40D85" w:rsidP="00B538DD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 w:rsidRPr="00E40D85">
        <w:rPr>
          <w:rFonts w:ascii="Arial" w:hAnsi="Arial" w:cs="Arial"/>
          <w:b/>
          <w:sz w:val="28"/>
          <w:szCs w:val="28"/>
        </w:rPr>
        <w:t>Sprekers: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 xml:space="preserve">R. Terwisscha van Scheltinga, manager Kwaliteit, </w:t>
      </w:r>
      <w:r w:rsidR="00B71213">
        <w:rPr>
          <w:rFonts w:ascii="Arial" w:hAnsi="Arial" w:cs="Arial"/>
          <w:sz w:val="28"/>
          <w:szCs w:val="28"/>
        </w:rPr>
        <w:t>Dijklander Ziekenhuis</w:t>
      </w:r>
    </w:p>
    <w:p w:rsidR="00B71213" w:rsidRDefault="00B71213" w:rsidP="00B538DD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E. Kramer </w:t>
      </w:r>
      <w:r w:rsidR="00E40D85">
        <w:rPr>
          <w:rFonts w:ascii="Arial" w:hAnsi="Arial" w:cs="Arial"/>
          <w:sz w:val="28"/>
          <w:szCs w:val="28"/>
        </w:rPr>
        <w:t xml:space="preserve">, Risk </w:t>
      </w:r>
      <w:proofErr w:type="spellStart"/>
      <w:r w:rsidR="00E40D85">
        <w:rPr>
          <w:rFonts w:ascii="Arial" w:hAnsi="Arial" w:cs="Arial"/>
          <w:sz w:val="28"/>
          <w:szCs w:val="28"/>
        </w:rPr>
        <w:t>officer</w:t>
      </w:r>
      <w:proofErr w:type="spellEnd"/>
      <w:r>
        <w:rPr>
          <w:rFonts w:ascii="Arial" w:hAnsi="Arial" w:cs="Arial"/>
          <w:sz w:val="28"/>
          <w:szCs w:val="28"/>
        </w:rPr>
        <w:t>, Dijklander Ziekenhuis</w:t>
      </w:r>
      <w:r>
        <w:rPr>
          <w:rFonts w:ascii="Arial" w:hAnsi="Arial" w:cs="Arial"/>
          <w:sz w:val="28"/>
          <w:szCs w:val="28"/>
        </w:rPr>
        <w:br/>
      </w:r>
      <w:r w:rsidR="00E40D85">
        <w:rPr>
          <w:rFonts w:ascii="Arial" w:hAnsi="Arial" w:cs="Arial"/>
          <w:sz w:val="28"/>
          <w:szCs w:val="28"/>
        </w:rPr>
        <w:br/>
        <w:t>C. Bilijam, Kinderarts, Medisch manager Kwaliteit</w:t>
      </w:r>
      <w:r w:rsidR="00E40D85" w:rsidRPr="00E40D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Dijklander Ziekenhuis</w:t>
      </w:r>
    </w:p>
    <w:p w:rsidR="00E40D85" w:rsidRPr="00B538DD" w:rsidRDefault="0021665F" w:rsidP="00B538DD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Naam gastpreker nog niet bekend</w:t>
      </w:r>
      <w:r w:rsidR="00E40D85">
        <w:rPr>
          <w:rFonts w:ascii="Arial" w:hAnsi="Arial" w:cs="Arial"/>
          <w:sz w:val="28"/>
          <w:szCs w:val="28"/>
        </w:rPr>
        <w:br/>
      </w:r>
    </w:p>
    <w:p w:rsidR="00E40D85" w:rsidRDefault="00E40D85" w:rsidP="00B538DD">
      <w:pPr>
        <w:kinsoku w:val="0"/>
        <w:overflowPunct w:val="0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noProof/>
          <w:lang w:eastAsia="nl-NL"/>
        </w:rPr>
        <w:lastRenderedPageBreak/>
        <w:drawing>
          <wp:inline distT="0" distB="0" distL="0" distR="0" wp14:anchorId="3FD3551B" wp14:editId="2974CA52">
            <wp:extent cx="4586808" cy="2754414"/>
            <wp:effectExtent l="0" t="0" r="4445" b="8255"/>
            <wp:docPr id="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6808" cy="27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1A" w:rsidRPr="00151F61" w:rsidRDefault="0058491F" w:rsidP="00151F61">
      <w:pPr>
        <w:kinsoku w:val="0"/>
        <w:overflowPunct w:val="0"/>
        <w:textAlignment w:val="baseline"/>
        <w:rPr>
          <w:rFonts w:ascii="Arial" w:hAnsi="Arial" w:cs="Arial"/>
          <w:b/>
          <w:sz w:val="28"/>
          <w:szCs w:val="28"/>
        </w:rPr>
      </w:pPr>
      <w:r w:rsidRPr="00B538DD">
        <w:rPr>
          <w:rFonts w:ascii="Arial" w:hAnsi="Arial" w:cs="Arial"/>
          <w:b/>
          <w:sz w:val="28"/>
          <w:szCs w:val="28"/>
        </w:rPr>
        <w:t xml:space="preserve">Programma </w:t>
      </w:r>
      <w:r w:rsidR="00962C03">
        <w:rPr>
          <w:rFonts w:ascii="Arial" w:hAnsi="Arial" w:cs="Arial"/>
          <w:b/>
          <w:sz w:val="28"/>
          <w:szCs w:val="28"/>
        </w:rPr>
        <w:t>deel 2, 22</w:t>
      </w:r>
      <w:bookmarkStart w:id="0" w:name="_GoBack"/>
      <w:bookmarkEnd w:id="0"/>
      <w:r w:rsidR="00962C03">
        <w:rPr>
          <w:rFonts w:ascii="Arial" w:hAnsi="Arial" w:cs="Arial"/>
          <w:b/>
          <w:sz w:val="28"/>
          <w:szCs w:val="28"/>
        </w:rPr>
        <w:t xml:space="preserve"> november 2021</w:t>
      </w:r>
      <w:r>
        <w:rPr>
          <w:rFonts w:ascii="Arial" w:hAnsi="Arial" w:cs="Arial"/>
          <w:b/>
          <w:sz w:val="28"/>
          <w:szCs w:val="28"/>
        </w:rPr>
        <w:t xml:space="preserve"> 13</w:t>
      </w:r>
      <w:r w:rsidR="00962C03">
        <w:rPr>
          <w:rFonts w:ascii="Arial" w:hAnsi="Arial" w:cs="Arial"/>
          <w:b/>
          <w:sz w:val="28"/>
          <w:szCs w:val="28"/>
        </w:rPr>
        <w:t>.30</w:t>
      </w:r>
      <w:r>
        <w:rPr>
          <w:rFonts w:ascii="Arial" w:hAnsi="Arial" w:cs="Arial"/>
          <w:b/>
          <w:sz w:val="28"/>
          <w:szCs w:val="28"/>
        </w:rPr>
        <w:t>-17</w:t>
      </w:r>
      <w:r w:rsidR="00962C03">
        <w:rPr>
          <w:rFonts w:ascii="Arial" w:hAnsi="Arial" w:cs="Arial"/>
          <w:b/>
          <w:sz w:val="28"/>
          <w:szCs w:val="28"/>
        </w:rPr>
        <w:t>.30</w:t>
      </w:r>
      <w:r>
        <w:rPr>
          <w:rFonts w:ascii="Arial" w:hAnsi="Arial" w:cs="Arial"/>
          <w:b/>
          <w:sz w:val="28"/>
          <w:szCs w:val="28"/>
        </w:rPr>
        <w:t xml:space="preserve"> u</w:t>
      </w:r>
      <w:r w:rsidR="00EE53B5" w:rsidRPr="0058491F">
        <w:rPr>
          <w:rFonts w:ascii="Arial" w:hAnsi="Arial" w:cs="Arial"/>
          <w:b/>
          <w:sz w:val="28"/>
          <w:szCs w:val="28"/>
        </w:rPr>
        <w:t>ur</w:t>
      </w:r>
    </w:p>
    <w:p w:rsidR="0058491F" w:rsidRDefault="00962C03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133</w:t>
      </w:r>
      <w:r w:rsidR="00C6751A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0</w:t>
      </w:r>
      <w:r w:rsidR="0058491F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Vragen per kwaliteits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thema beantwoorden </w:t>
      </w:r>
      <w:r w:rsidR="00C6751A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</w:r>
    </w:p>
    <w:p w:rsidR="0058491F" w:rsidRDefault="0058491F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- Ongekend goede zorg 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voor de eigen zorgeenheid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- NIAZ Q-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Mentum</w:t>
      </w:r>
      <w:proofErr w:type="spellEnd"/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-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Patientervaringen</w:t>
      </w:r>
      <w:proofErr w:type="spellEnd"/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VMS thema’s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- IGJ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themas’s</w:t>
      </w:r>
      <w:proofErr w:type="spellEnd"/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Risicomanagement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Externe verantwoording</w:t>
      </w:r>
    </w:p>
    <w:p w:rsidR="00151F61" w:rsidRDefault="00151F61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>- Interne sturing</w:t>
      </w:r>
    </w:p>
    <w:p w:rsidR="00151F61" w:rsidRDefault="00962C03" w:rsidP="00C6751A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143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0 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  <w:t xml:space="preserve">Plenair terugkoppelen </w:t>
      </w:r>
    </w:p>
    <w:p w:rsidR="00B538DD" w:rsidRPr="00151F61" w:rsidRDefault="00962C03" w:rsidP="00151F61">
      <w:pPr>
        <w:pStyle w:val="Lijstalinea"/>
        <w:ind w:left="660" w:hanging="660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151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5</w:t>
      </w:r>
      <w:r w:rsid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ab/>
      </w:r>
      <w:r w:rsidR="00B538DD" w:rsidRPr="00B538DD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Verzamelen en toelichten ingebrachte </w:t>
      </w:r>
      <w:proofErr w:type="spellStart"/>
      <w:r w:rsidR="00B538DD" w:rsidRPr="00B538DD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casuistiek</w:t>
      </w:r>
      <w:proofErr w:type="spellEnd"/>
      <w:r w:rsidR="00B538DD" w:rsidRPr="00B538DD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in de huiswerkopdracht per zorgeenheid (zowel op kwaliteit als risicomanagement)</w:t>
      </w:r>
    </w:p>
    <w:p w:rsidR="00151F61" w:rsidRPr="00962C03" w:rsidRDefault="0058491F" w:rsidP="00962C03">
      <w:pPr>
        <w:pStyle w:val="Lijstalinea"/>
        <w:numPr>
          <w:ilvl w:val="1"/>
          <w:numId w:val="24"/>
        </w:numPr>
        <w:rPr>
          <w:rFonts w:ascii="Arial" w:hAnsi="Arial" w:cs="Arial"/>
          <w:sz w:val="28"/>
          <w:szCs w:val="28"/>
        </w:rPr>
      </w:pPr>
      <w:r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Uitwerken </w:t>
      </w:r>
      <w:r w:rsidR="00B538DD" w:rsidRP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per groep (aangevuld met adviseurs vanuit Kwaliteit/risicomanagement)</w:t>
      </w:r>
    </w:p>
    <w:p w:rsidR="00151F61" w:rsidRDefault="00151F61" w:rsidP="0091766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1</w:t>
      </w:r>
      <w:r w:rsidR="00962C03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63</w:t>
      </w: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0</w:t>
      </w:r>
      <w:r w:rsidR="00B538DD"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Terugkoppelen per groep</w:t>
      </w:r>
      <w:r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(intervisievorm)</w:t>
      </w:r>
    </w:p>
    <w:p w:rsidR="00B538DD" w:rsidRPr="00151F61" w:rsidRDefault="00962C03" w:rsidP="0091766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170</w:t>
      </w:r>
      <w:r w:rsidR="00151F61">
        <w:rPr>
          <w:rFonts w:ascii="Arial" w:hAnsi="Arial" w:cs="Arial"/>
          <w:sz w:val="28"/>
          <w:szCs w:val="28"/>
        </w:rPr>
        <w:t xml:space="preserve">0 </w:t>
      </w:r>
      <w:r w:rsidR="00B538DD" w:rsidRPr="00151F6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Concrete afspraken vervolg</w:t>
      </w:r>
    </w:p>
    <w:p w:rsidR="00E40D85" w:rsidRDefault="00962C03" w:rsidP="00917664">
      <w:pPr>
        <w:kinsoku w:val="0"/>
        <w:overflowPunct w:val="0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173</w:t>
      </w:r>
      <w:r w:rsidR="00151F61">
        <w:rPr>
          <w:rFonts w:ascii="Arial" w:hAnsi="Arial" w:cs="Arial"/>
          <w:sz w:val="28"/>
          <w:szCs w:val="28"/>
        </w:rPr>
        <w:t>0</w:t>
      </w:r>
      <w:r w:rsidR="00151F61">
        <w:rPr>
          <w:rFonts w:ascii="Arial" w:hAnsi="Arial" w:cs="Arial"/>
          <w:sz w:val="28"/>
          <w:szCs w:val="28"/>
        </w:rPr>
        <w:tab/>
        <w:t>Einde</w:t>
      </w:r>
    </w:p>
    <w:p w:rsidR="00B71213" w:rsidRDefault="00B71213" w:rsidP="00917664">
      <w:pPr>
        <w:kinsoku w:val="0"/>
        <w:overflowPunct w:val="0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</w:p>
    <w:p w:rsidR="00B71213" w:rsidRDefault="00E40D85" w:rsidP="00B71213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 w:rsidRPr="00E40D85">
        <w:rPr>
          <w:rFonts w:ascii="Arial" w:hAnsi="Arial" w:cs="Arial"/>
          <w:b/>
          <w:sz w:val="28"/>
          <w:szCs w:val="28"/>
        </w:rPr>
        <w:t>Sprekers: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B71213">
        <w:rPr>
          <w:rFonts w:ascii="Arial" w:hAnsi="Arial" w:cs="Arial"/>
          <w:sz w:val="28"/>
          <w:szCs w:val="28"/>
        </w:rPr>
        <w:t>R. Terwisscha van Scheltinga, manager Kwaliteit, Dijklander Ziekenhuis</w:t>
      </w:r>
    </w:p>
    <w:p w:rsidR="00B71213" w:rsidRDefault="00B71213" w:rsidP="00B71213">
      <w:pPr>
        <w:kinsoku w:val="0"/>
        <w:overflowPunct w:val="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E. Kramer , Risk </w:t>
      </w:r>
      <w:proofErr w:type="spellStart"/>
      <w:r>
        <w:rPr>
          <w:rFonts w:ascii="Arial" w:hAnsi="Arial" w:cs="Arial"/>
          <w:sz w:val="28"/>
          <w:szCs w:val="28"/>
        </w:rPr>
        <w:t>officer</w:t>
      </w:r>
      <w:proofErr w:type="spellEnd"/>
      <w:r>
        <w:rPr>
          <w:rFonts w:ascii="Arial" w:hAnsi="Arial" w:cs="Arial"/>
          <w:sz w:val="28"/>
          <w:szCs w:val="28"/>
        </w:rPr>
        <w:t>, Dijklander Ziekenhuis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C. Bilijam, Kinderarts, Medisch manager Kwaliteit</w:t>
      </w:r>
      <w:r w:rsidRPr="00E40D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Dijklander Ziekenhuis</w:t>
      </w:r>
    </w:p>
    <w:p w:rsidR="00557E46" w:rsidRPr="00917664" w:rsidRDefault="00962C03" w:rsidP="00917664">
      <w:pPr>
        <w:kinsoku w:val="0"/>
        <w:overflowPunct w:val="0"/>
        <w:textAlignment w:val="baseline"/>
        <w:rPr>
          <w:sz w:val="48"/>
        </w:rPr>
      </w:pPr>
    </w:p>
    <w:sectPr w:rsidR="00557E46" w:rsidRPr="009176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158FF"/>
    <w:multiLevelType w:val="hybridMultilevel"/>
    <w:tmpl w:val="1F8C9FF4"/>
    <w:lvl w:ilvl="0" w:tplc="F976B480">
      <w:start w:val="1400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4C0301"/>
    <w:multiLevelType w:val="hybridMultilevel"/>
    <w:tmpl w:val="D272F1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20F70"/>
    <w:multiLevelType w:val="hybridMultilevel"/>
    <w:tmpl w:val="1672610E"/>
    <w:lvl w:ilvl="0" w:tplc="3AB0D998">
      <w:start w:val="145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3B4838"/>
    <w:multiLevelType w:val="multilevel"/>
    <w:tmpl w:val="82427F22"/>
    <w:lvl w:ilvl="0">
      <w:start w:val="15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DF754CA"/>
    <w:multiLevelType w:val="hybridMultilevel"/>
    <w:tmpl w:val="ED80E9CE"/>
    <w:lvl w:ilvl="0" w:tplc="87BA6F58">
      <w:start w:val="16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15779B"/>
    <w:multiLevelType w:val="multilevel"/>
    <w:tmpl w:val="738408DA"/>
    <w:lvl w:ilvl="0">
      <w:start w:val="13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2930DCE"/>
    <w:multiLevelType w:val="hybridMultilevel"/>
    <w:tmpl w:val="62A604FE"/>
    <w:lvl w:ilvl="0" w:tplc="AED6F570">
      <w:start w:val="1600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BB30CF"/>
    <w:multiLevelType w:val="hybridMultilevel"/>
    <w:tmpl w:val="6BD8D018"/>
    <w:lvl w:ilvl="0" w:tplc="5A549BE6">
      <w:start w:val="1645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756B13"/>
    <w:multiLevelType w:val="hybridMultilevel"/>
    <w:tmpl w:val="EC5C0264"/>
    <w:lvl w:ilvl="0" w:tplc="F5824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540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C5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E0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6B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941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3A3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A1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927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76967C2"/>
    <w:multiLevelType w:val="hybridMultilevel"/>
    <w:tmpl w:val="584E3C1E"/>
    <w:lvl w:ilvl="0" w:tplc="2C90E360">
      <w:start w:val="15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786FE0"/>
    <w:multiLevelType w:val="hybridMultilevel"/>
    <w:tmpl w:val="6C2C75C8"/>
    <w:lvl w:ilvl="0" w:tplc="0D1C6E0E">
      <w:start w:val="1450"/>
      <w:numFmt w:val="decimal"/>
      <w:lvlText w:val="%1"/>
      <w:lvlJc w:val="left"/>
      <w:pPr>
        <w:ind w:left="102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A1B55"/>
    <w:multiLevelType w:val="hybridMultilevel"/>
    <w:tmpl w:val="C6BE1B9A"/>
    <w:lvl w:ilvl="0" w:tplc="AF40B978">
      <w:start w:val="15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603B09"/>
    <w:multiLevelType w:val="multilevel"/>
    <w:tmpl w:val="1BD62B28"/>
    <w:lvl w:ilvl="0">
      <w:start w:val="14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2BB38EF"/>
    <w:multiLevelType w:val="hybridMultilevel"/>
    <w:tmpl w:val="B358B9DA"/>
    <w:lvl w:ilvl="0" w:tplc="8846679E">
      <w:start w:val="1310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0C0F89"/>
    <w:multiLevelType w:val="hybridMultilevel"/>
    <w:tmpl w:val="43B2875A"/>
    <w:lvl w:ilvl="0" w:tplc="0310E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E2E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87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00E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D27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AF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E4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90D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AD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0A2C42"/>
    <w:multiLevelType w:val="multilevel"/>
    <w:tmpl w:val="4F62B4D6"/>
    <w:lvl w:ilvl="0">
      <w:start w:val="1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FAB2957"/>
    <w:multiLevelType w:val="hybridMultilevel"/>
    <w:tmpl w:val="144E7B9A"/>
    <w:lvl w:ilvl="0" w:tplc="444466E0">
      <w:start w:val="14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D025D6"/>
    <w:multiLevelType w:val="hybridMultilevel"/>
    <w:tmpl w:val="69E854B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3D6744"/>
    <w:multiLevelType w:val="multilevel"/>
    <w:tmpl w:val="DA8E3D74"/>
    <w:lvl w:ilvl="0">
      <w:start w:val="15"/>
      <w:numFmt w:val="decimal"/>
      <w:lvlText w:val="%1"/>
      <w:lvlJc w:val="left"/>
      <w:pPr>
        <w:ind w:left="735" w:hanging="735"/>
      </w:pPr>
      <w:rPr>
        <w:rFonts w:eastAsiaTheme="minorEastAsia" w:hint="default"/>
        <w:color w:val="000000" w:themeColor="text1"/>
      </w:rPr>
    </w:lvl>
    <w:lvl w:ilvl="1">
      <w:start w:val="20"/>
      <w:numFmt w:val="decimal"/>
      <w:lvlText w:val="%1.%2"/>
      <w:lvlJc w:val="left"/>
      <w:pPr>
        <w:ind w:left="735" w:hanging="735"/>
      </w:pPr>
      <w:rPr>
        <w:rFonts w:eastAsiaTheme="minorEastAsia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eastAsiaTheme="minorEastAsia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Theme="minorEastAsia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inorEastAsia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EastAsia" w:hint="default"/>
        <w:color w:val="000000" w:themeColor="text1"/>
      </w:rPr>
    </w:lvl>
  </w:abstractNum>
  <w:abstractNum w:abstractNumId="19" w15:restartNumberingAfterBreak="0">
    <w:nsid w:val="6EAE5E1F"/>
    <w:multiLevelType w:val="hybridMultilevel"/>
    <w:tmpl w:val="06C62AE0"/>
    <w:lvl w:ilvl="0" w:tplc="8D047B70">
      <w:start w:val="1500"/>
      <w:numFmt w:val="decimal"/>
      <w:lvlText w:val="%1"/>
      <w:lvlJc w:val="left"/>
      <w:pPr>
        <w:ind w:left="66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D8082C"/>
    <w:multiLevelType w:val="multilevel"/>
    <w:tmpl w:val="644AD4E0"/>
    <w:lvl w:ilvl="0">
      <w:start w:val="15"/>
      <w:numFmt w:val="decimal"/>
      <w:lvlText w:val="%1"/>
      <w:lvlJc w:val="left"/>
      <w:pPr>
        <w:ind w:left="735" w:hanging="735"/>
      </w:pPr>
      <w:rPr>
        <w:rFonts w:eastAsiaTheme="minorEastAsia" w:hint="default"/>
        <w:color w:val="000000" w:themeColor="text1"/>
      </w:rPr>
    </w:lvl>
    <w:lvl w:ilvl="1">
      <w:start w:val="30"/>
      <w:numFmt w:val="decimal"/>
      <w:lvlText w:val="%1.%2"/>
      <w:lvlJc w:val="left"/>
      <w:pPr>
        <w:ind w:left="735" w:hanging="735"/>
      </w:pPr>
      <w:rPr>
        <w:rFonts w:eastAsiaTheme="minorEastAsia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eastAsiaTheme="minorEastAsia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Theme="minorEastAsia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inorEastAsia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EastAsia" w:hint="default"/>
        <w:color w:val="000000" w:themeColor="text1"/>
      </w:rPr>
    </w:lvl>
  </w:abstractNum>
  <w:abstractNum w:abstractNumId="21" w15:restartNumberingAfterBreak="0">
    <w:nsid w:val="7716648C"/>
    <w:multiLevelType w:val="hybridMultilevel"/>
    <w:tmpl w:val="0750FD24"/>
    <w:lvl w:ilvl="0" w:tplc="A210E6E2">
      <w:start w:val="1400"/>
      <w:numFmt w:val="decimal"/>
      <w:lvlText w:val="%1"/>
      <w:lvlJc w:val="left"/>
      <w:pPr>
        <w:ind w:left="1020" w:hanging="660"/>
      </w:pPr>
      <w:rPr>
        <w:rFonts w:eastAsiaTheme="minorEastAsia"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4F30A3"/>
    <w:multiLevelType w:val="hybridMultilevel"/>
    <w:tmpl w:val="C88C472A"/>
    <w:lvl w:ilvl="0" w:tplc="F20A2AF8">
      <w:start w:val="1300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FA6D70"/>
    <w:multiLevelType w:val="multilevel"/>
    <w:tmpl w:val="489CFDAE"/>
    <w:lvl w:ilvl="0">
      <w:start w:val="1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4"/>
  </w:num>
  <w:num w:numId="2">
    <w:abstractNumId w:val="17"/>
  </w:num>
  <w:num w:numId="3">
    <w:abstractNumId w:val="1"/>
  </w:num>
  <w:num w:numId="4">
    <w:abstractNumId w:val="8"/>
  </w:num>
  <w:num w:numId="5">
    <w:abstractNumId w:val="15"/>
  </w:num>
  <w:num w:numId="6">
    <w:abstractNumId w:val="21"/>
  </w:num>
  <w:num w:numId="7">
    <w:abstractNumId w:val="13"/>
  </w:num>
  <w:num w:numId="8">
    <w:abstractNumId w:val="10"/>
  </w:num>
  <w:num w:numId="9">
    <w:abstractNumId w:val="0"/>
  </w:num>
  <w:num w:numId="10">
    <w:abstractNumId w:val="22"/>
  </w:num>
  <w:num w:numId="11">
    <w:abstractNumId w:val="19"/>
  </w:num>
  <w:num w:numId="12">
    <w:abstractNumId w:val="6"/>
  </w:num>
  <w:num w:numId="13">
    <w:abstractNumId w:val="9"/>
  </w:num>
  <w:num w:numId="14">
    <w:abstractNumId w:val="2"/>
  </w:num>
  <w:num w:numId="15">
    <w:abstractNumId w:val="23"/>
  </w:num>
  <w:num w:numId="16">
    <w:abstractNumId w:val="16"/>
  </w:num>
  <w:num w:numId="17">
    <w:abstractNumId w:val="4"/>
  </w:num>
  <w:num w:numId="18">
    <w:abstractNumId w:val="7"/>
  </w:num>
  <w:num w:numId="19">
    <w:abstractNumId w:val="11"/>
  </w:num>
  <w:num w:numId="20">
    <w:abstractNumId w:val="5"/>
  </w:num>
  <w:num w:numId="21">
    <w:abstractNumId w:val="12"/>
  </w:num>
  <w:num w:numId="22">
    <w:abstractNumId w:val="18"/>
  </w:num>
  <w:num w:numId="23">
    <w:abstractNumId w:val="3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DD"/>
    <w:rsid w:val="00151F61"/>
    <w:rsid w:val="00182AF8"/>
    <w:rsid w:val="0021665F"/>
    <w:rsid w:val="0058491F"/>
    <w:rsid w:val="0069354D"/>
    <w:rsid w:val="007F1319"/>
    <w:rsid w:val="00917664"/>
    <w:rsid w:val="00962C03"/>
    <w:rsid w:val="00B538DD"/>
    <w:rsid w:val="00B55A11"/>
    <w:rsid w:val="00B71213"/>
    <w:rsid w:val="00C6751A"/>
    <w:rsid w:val="00E40D85"/>
    <w:rsid w:val="00EE53B5"/>
    <w:rsid w:val="00FB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F1768-7715-40C8-8D5D-55174ACB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53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653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813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649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47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553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41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7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3FCD4-9167-46F1-966C-C88BCC3D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60CFB46B</Template>
  <TotalTime>0</TotalTime>
  <Pages>2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Westfriesgasthuis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Helm, Gea van der</dc:creator>
  <cp:keywords/>
  <dc:description/>
  <cp:lastModifiedBy>Helm, Gea van der</cp:lastModifiedBy>
  <cp:revision>2</cp:revision>
  <dcterms:created xsi:type="dcterms:W3CDTF">2021-07-28T08:07:00Z</dcterms:created>
  <dcterms:modified xsi:type="dcterms:W3CDTF">2021-07-28T08:07:00Z</dcterms:modified>
</cp:coreProperties>
</file>